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3059"/>
        <w:gridCol w:w="1619"/>
        <w:gridCol w:w="2791"/>
      </w:tblGrid>
      <w:tr w:rsidR="00650259" w:rsidRPr="00846B76" w14:paraId="369F6C38" w14:textId="77777777" w:rsidTr="00346DE2">
        <w:sdt>
          <w:sdtPr>
            <w:id w:val="1621259925"/>
            <w:placeholder>
              <w:docPart w:val="019B8CB2D0EF469BB1DE583A8BFFF8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A714A65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073FD372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E05311E" w14:textId="77777777" w:rsidTr="00346DE2">
        <w:sdt>
          <w:sdtPr>
            <w:id w:val="-1470592894"/>
            <w:placeholder>
              <w:docPart w:val="F5651D34D9BA4B0BB21F2B1ED5EF6D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D0775D7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4240763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EC96DF1" w14:textId="77777777" w:rsidTr="00346DE2">
        <w:sdt>
          <w:sdtPr>
            <w:id w:val="572943512"/>
            <w:placeholder>
              <w:docPart w:val="37CDCD8A54EF42BFBF362A3174F9E9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683A2AC1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1A872CAB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52133B6" w14:textId="77777777" w:rsidTr="00346DE2">
        <w:sdt>
          <w:sdtPr>
            <w:id w:val="-521243642"/>
            <w:placeholder>
              <w:docPart w:val="4A820456C2EB4D1AAC54C41DAD5519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208B9DE1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273486B9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3F777D8" w14:textId="77777777" w:rsidTr="00346DE2">
        <w:sdt>
          <w:sdtPr>
            <w:id w:val="83577009"/>
            <w:placeholder>
              <w:docPart w:val="7B27DF45C67E4C558F12DB5018FAA7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05C9920E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20F4DAC3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8261E9AB6C7F43E692DD07DB770937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6C791CBD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7D507DC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8FDBF0D" w14:textId="77777777" w:rsidTr="00346DE2">
        <w:sdt>
          <w:sdtPr>
            <w:id w:val="-965116832"/>
            <w:placeholder>
              <w:docPart w:val="DB76202BAAFB427EB580F510B456C9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7BD66DF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582044D7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87893F0" w14:textId="77777777" w:rsidTr="00346DE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997327B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7799E151" w14:textId="77777777" w:rsidTr="00346DE2">
        <w:tc>
          <w:tcPr>
            <w:tcW w:w="5000" w:type="pct"/>
            <w:gridSpan w:val="5"/>
            <w:vAlign w:val="bottom"/>
          </w:tcPr>
          <w:p w14:paraId="74D056AB" w14:textId="24E4F2E5" w:rsidR="00346DE2" w:rsidRDefault="002E7B6C" w:rsidP="001C4A3D">
            <w:pPr>
              <w:spacing w:before="240"/>
            </w:pPr>
            <w:r>
              <w:t>I have completed the adoption approval process:</w:t>
            </w:r>
          </w:p>
        </w:tc>
      </w:tr>
      <w:tr w:rsidR="00346DE2" w:rsidRPr="00846B76" w14:paraId="767E3D17" w14:textId="77777777" w:rsidTr="001C4A3D">
        <w:tc>
          <w:tcPr>
            <w:tcW w:w="577" w:type="pct"/>
          </w:tcPr>
          <w:p w14:paraId="6565E2B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4"/>
            <w:vAlign w:val="bottom"/>
          </w:tcPr>
          <w:p w14:paraId="10B7CE9E" w14:textId="3675FB6D" w:rsidR="00346DE2" w:rsidRDefault="002E7B6C" w:rsidP="00346DE2">
            <w:r>
              <w:t>YES</w:t>
            </w:r>
          </w:p>
        </w:tc>
      </w:tr>
      <w:tr w:rsidR="00346DE2" w:rsidRPr="00846B76" w14:paraId="0DE42EAE" w14:textId="77777777" w:rsidTr="001C4A3D">
        <w:tc>
          <w:tcPr>
            <w:tcW w:w="577" w:type="pct"/>
          </w:tcPr>
          <w:p w14:paraId="63FA965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4"/>
            <w:vAlign w:val="bottom"/>
          </w:tcPr>
          <w:p w14:paraId="1F6557C0" w14:textId="01931A26" w:rsidR="002E7B6C" w:rsidRDefault="002E7B6C" w:rsidP="00346DE2">
            <w:r>
              <w:t xml:space="preserve">NO       </w:t>
            </w:r>
          </w:p>
        </w:tc>
      </w:tr>
    </w:tbl>
    <w:p w14:paraId="282EA192" w14:textId="10B4552C" w:rsidR="009E226E" w:rsidRPr="009E226E" w:rsidRDefault="009E226E" w:rsidP="009E226E">
      <w:pPr>
        <w:spacing w:before="240"/>
        <w:rPr>
          <w:color w:val="A89EA8" w:themeColor="background2" w:themeShade="BF"/>
        </w:rPr>
      </w:pPr>
      <w:r>
        <w:t>Which dog are you interested in?</w:t>
      </w:r>
      <w:r w:rsidRPr="009E226E">
        <w:t xml:space="preserve"> </w:t>
      </w:r>
      <w:r w:rsidRPr="009E226E">
        <w:rPr>
          <w:color w:val="A89EA8" w:themeColor="background2" w:themeShade="BF"/>
        </w:rPr>
        <w:t>_______________________________________</w:t>
      </w:r>
    </w:p>
    <w:p w14:paraId="37AEB32E" w14:textId="5AF3904E" w:rsidR="00CE6104" w:rsidRDefault="00CE6104" w:rsidP="00E677FE">
      <w:pPr>
        <w:spacing w:after="0"/>
      </w:pPr>
    </w:p>
    <w:p w14:paraId="5F9166FC" w14:textId="77777777" w:rsidR="009E226E" w:rsidRPr="002E7B6C" w:rsidRDefault="009E226E" w:rsidP="00E677FE">
      <w:pPr>
        <w:spacing w:after="0"/>
      </w:pPr>
    </w:p>
    <w:sectPr w:rsidR="009E226E" w:rsidRPr="002E7B6C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41313" w14:textId="77777777" w:rsidR="003E3189" w:rsidRDefault="003E3189" w:rsidP="00650259">
      <w:pPr>
        <w:spacing w:after="0" w:line="240" w:lineRule="auto"/>
      </w:pPr>
      <w:r>
        <w:separator/>
      </w:r>
    </w:p>
  </w:endnote>
  <w:endnote w:type="continuationSeparator" w:id="0">
    <w:p w14:paraId="2FEE8EF1" w14:textId="77777777" w:rsidR="003E3189" w:rsidRDefault="003E318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79E4D98-67CE-444A-85DA-71FEFB50E47E}"/>
    <w:embedBold r:id="rId2" w:fontKey="{AF8EE662-85D2-460B-979B-6545DC972F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B01D57D-431B-4CE0-B839-092E18508799}"/>
    <w:embedBold r:id="rId4" w:fontKey="{F23055F8-65B0-4E62-BC72-FC81C5CCA4C5}"/>
    <w:embedItalic r:id="rId5" w:fontKey="{48E9A0D2-4E15-44AF-A59E-55CCCA03DA9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F34FEF5-653B-4F27-BF53-78E397A57FC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3863233-D42A-4D1A-BA40-7F1F1CF016A3}"/>
  </w:font>
  <w:font w:name="Gisha">
    <w:charset w:val="B1"/>
    <w:family w:val="swiss"/>
    <w:pitch w:val="variable"/>
    <w:sig w:usb0="80000807" w:usb1="40000042" w:usb2="00000000" w:usb3="00000000" w:csb0="00000021" w:csb1="00000000"/>
    <w:embedRegular r:id="rId8" w:fontKey="{2D81AF7D-CB43-4356-AC78-F13324CF44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A037FF" w:rsidRPr="002462F3" w14:paraId="268A57E8" w14:textId="77777777" w:rsidTr="005B4860">
      <w:tc>
        <w:tcPr>
          <w:tcW w:w="4675" w:type="dxa"/>
          <w:vAlign w:val="center"/>
        </w:tcPr>
        <w:p w14:paraId="14BD5C47" w14:textId="3DD22A8F" w:rsidR="00A037FF" w:rsidRPr="002462F3" w:rsidRDefault="00A037FF" w:rsidP="00A037F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bottom"/>
        </w:tcPr>
        <w:p w14:paraId="3F89DA59" w14:textId="4E21333F" w:rsidR="00A037FF" w:rsidRPr="002462F3" w:rsidRDefault="00A037FF" w:rsidP="00A037F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tbl>
    <w:tblPr>
      <w:tblStyle w:val="TableGrid"/>
      <w:tblW w:w="399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469"/>
    </w:tblGrid>
    <w:tr w:rsidR="00C850A6" w:rsidRPr="00846B76" w14:paraId="630356E1" w14:textId="77777777" w:rsidTr="00C850A6">
      <w:tc>
        <w:tcPr>
          <w:tcW w:w="5000" w:type="pct"/>
          <w:vAlign w:val="bottom"/>
        </w:tcPr>
        <w:p w14:paraId="074AFE1D" w14:textId="77777777" w:rsidR="00C850A6" w:rsidRPr="00846B76" w:rsidRDefault="00C850A6" w:rsidP="00C850A6">
          <w:pPr>
            <w:spacing w:before="240"/>
          </w:pPr>
        </w:p>
      </w:tc>
    </w:tr>
  </w:tbl>
  <w:p w14:paraId="245B3560" w14:textId="5AAA12B3" w:rsidR="00731F26" w:rsidRDefault="00C850A6" w:rsidP="00C850A6">
    <w:pPr>
      <w:pStyle w:val="Footer"/>
      <w:jc w:val="center"/>
    </w:pPr>
    <w:r>
      <w:rPr>
        <w:noProof/>
      </w:rPr>
      <w:drawing>
        <wp:inline distT="0" distB="0" distL="0" distR="0" wp14:anchorId="499C4494" wp14:editId="1431931C">
          <wp:extent cx="2190114" cy="1713865"/>
          <wp:effectExtent l="0" t="0" r="1270" b="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py of Black Circle with Utensils Restaurant Logo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499" cy="1718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39A7F" w14:textId="77777777" w:rsidR="003E3189" w:rsidRDefault="003E3189" w:rsidP="00650259">
      <w:pPr>
        <w:spacing w:after="0" w:line="240" w:lineRule="auto"/>
      </w:pPr>
      <w:r>
        <w:separator/>
      </w:r>
    </w:p>
  </w:footnote>
  <w:footnote w:type="continuationSeparator" w:id="0">
    <w:p w14:paraId="136D6BD1" w14:textId="77777777" w:rsidR="003E3189" w:rsidRDefault="003E318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84ACB6" w:themeFill="accent5"/>
      <w:tblLook w:val="04A0" w:firstRow="1" w:lastRow="0" w:firstColumn="1" w:lastColumn="0" w:noHBand="0" w:noVBand="1"/>
    </w:tblPr>
    <w:tblGrid>
      <w:gridCol w:w="1656"/>
      <w:gridCol w:w="7704"/>
    </w:tblGrid>
    <w:tr w:rsidR="00731F26" w:rsidRPr="00731F26" w14:paraId="6C735DAE" w14:textId="77777777" w:rsidTr="00731F26">
      <w:trPr>
        <w:trHeight w:val="990"/>
      </w:trPr>
      <w:tc>
        <w:tcPr>
          <w:tcW w:w="1350" w:type="dxa"/>
          <w:shd w:val="clear" w:color="auto" w:fill="84ACB6" w:themeFill="accent5"/>
          <w:vAlign w:val="center"/>
        </w:tcPr>
        <w:p w14:paraId="5BC05748" w14:textId="6E3DA3CB" w:rsidR="00576892" w:rsidRPr="00731F26" w:rsidRDefault="00C850A6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DC18A5F" wp14:editId="4EF3B29E">
                <wp:extent cx="914400" cy="914400"/>
                <wp:effectExtent l="0" t="0" r="0" b="0"/>
                <wp:docPr id="6" name="Graphic 6" descr="Paw pri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awprints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84ACB6" w:themeFill="accent5"/>
          <w:vAlign w:val="center"/>
        </w:tcPr>
        <w:p w14:paraId="7CE15B2A" w14:textId="1EF0ADBB" w:rsidR="00576892" w:rsidRPr="002E7B6C" w:rsidRDefault="002E7B6C" w:rsidP="00731F26">
          <w:pPr>
            <w:spacing w:after="0"/>
            <w:rPr>
              <w:rFonts w:ascii="Gisha" w:eastAsia="Calibri" w:hAnsi="Gisha" w:cs="Gisha" w:hint="cs"/>
              <w:color w:val="FFFFFF"/>
              <w:sz w:val="44"/>
            </w:rPr>
          </w:pPr>
          <w:r w:rsidRPr="002E7B6C">
            <w:rPr>
              <w:rFonts w:ascii="Gisha" w:eastAsia="Calibri" w:hAnsi="Gisha" w:cs="Gisha" w:hint="cs"/>
              <w:color w:val="FFFFFF"/>
              <w:sz w:val="44"/>
            </w:rPr>
            <w:t xml:space="preserve">Adoption Form </w:t>
          </w:r>
        </w:p>
      </w:tc>
    </w:tr>
  </w:tbl>
  <w:p w14:paraId="20DDCD21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B6C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2E7B6C"/>
    <w:rsid w:val="00346DE2"/>
    <w:rsid w:val="00361E11"/>
    <w:rsid w:val="003B4744"/>
    <w:rsid w:val="003E3189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E226E"/>
    <w:rsid w:val="009F619A"/>
    <w:rsid w:val="009F6DDE"/>
    <w:rsid w:val="00A037FF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850A6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3DF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9A02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crowle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19B8CB2D0EF469BB1DE583A8BFFF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410EB-C67A-4963-BC67-A96528AC4A98}"/>
      </w:docPartPr>
      <w:docPartBody>
        <w:p w:rsidR="00000000" w:rsidRDefault="00ED70C3">
          <w:pPr>
            <w:pStyle w:val="019B8CB2D0EF469BB1DE583A8BFFF843"/>
          </w:pPr>
          <w:r w:rsidRPr="00346DE2">
            <w:t>First Name</w:t>
          </w:r>
        </w:p>
      </w:docPartBody>
    </w:docPart>
    <w:docPart>
      <w:docPartPr>
        <w:name w:val="F5651D34D9BA4B0BB21F2B1ED5EF6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BE4E5-5C96-44B9-BEB6-4396F15D7326}"/>
      </w:docPartPr>
      <w:docPartBody>
        <w:p w:rsidR="00000000" w:rsidRDefault="00ED70C3">
          <w:pPr>
            <w:pStyle w:val="F5651D34D9BA4B0BB21F2B1ED5EF6DE0"/>
          </w:pPr>
          <w:r w:rsidRPr="00346DE2">
            <w:t>Last Name</w:t>
          </w:r>
        </w:p>
      </w:docPartBody>
    </w:docPart>
    <w:docPart>
      <w:docPartPr>
        <w:name w:val="37CDCD8A54EF42BFBF362A3174F9E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64854-D9EC-4CB0-937F-EF9321AE5EE3}"/>
      </w:docPartPr>
      <w:docPartBody>
        <w:p w:rsidR="00000000" w:rsidRDefault="00ED70C3">
          <w:pPr>
            <w:pStyle w:val="37CDCD8A54EF42BFBF362A3174F9E92B"/>
          </w:pPr>
          <w:r w:rsidRPr="00346DE2">
            <w:t>Address</w:t>
          </w:r>
        </w:p>
      </w:docPartBody>
    </w:docPart>
    <w:docPart>
      <w:docPartPr>
        <w:name w:val="4A820456C2EB4D1AAC54C41DAD551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53C4A-3477-4B38-B193-378410CB345E}"/>
      </w:docPartPr>
      <w:docPartBody>
        <w:p w:rsidR="00000000" w:rsidRDefault="00ED70C3">
          <w:pPr>
            <w:pStyle w:val="4A820456C2EB4D1AAC54C41DAD55191C"/>
          </w:pPr>
          <w:r w:rsidRPr="00346DE2">
            <w:t>City/State/Zip</w:t>
          </w:r>
        </w:p>
      </w:docPartBody>
    </w:docPart>
    <w:docPart>
      <w:docPartPr>
        <w:name w:val="7B27DF45C67E4C558F12DB5018FAA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DE0D7-50F0-45AB-814D-62453E66CECA}"/>
      </w:docPartPr>
      <w:docPartBody>
        <w:p w:rsidR="00000000" w:rsidRDefault="00ED70C3">
          <w:pPr>
            <w:pStyle w:val="7B27DF45C67E4C558F12DB5018FAA76B"/>
          </w:pPr>
          <w:r w:rsidRPr="00346DE2">
            <w:t>Home Phone</w:t>
          </w:r>
        </w:p>
      </w:docPartBody>
    </w:docPart>
    <w:docPart>
      <w:docPartPr>
        <w:name w:val="8261E9AB6C7F43E692DD07DB77093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4F99F-A3B6-413C-9167-7887362651EC}"/>
      </w:docPartPr>
      <w:docPartBody>
        <w:p w:rsidR="00000000" w:rsidRDefault="00ED70C3">
          <w:pPr>
            <w:pStyle w:val="8261E9AB6C7F43E692DD07DB7709372F"/>
          </w:pPr>
          <w:r w:rsidRPr="00346DE2">
            <w:t>Cell Phone</w:t>
          </w:r>
        </w:p>
      </w:docPartBody>
    </w:docPart>
    <w:docPart>
      <w:docPartPr>
        <w:name w:val="DB76202BAAFB427EB580F510B456C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42C1A-5C82-44F6-B956-43DE71CEC9D1}"/>
      </w:docPartPr>
      <w:docPartBody>
        <w:p w:rsidR="00000000" w:rsidRDefault="00ED70C3">
          <w:pPr>
            <w:pStyle w:val="DB76202BAAFB427EB580F510B456C97C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0C3"/>
    <w:rsid w:val="00ED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9B8CB2D0EF469BB1DE583A8BFFF843">
    <w:name w:val="019B8CB2D0EF469BB1DE583A8BFFF843"/>
  </w:style>
  <w:style w:type="paragraph" w:customStyle="1" w:styleId="F5651D34D9BA4B0BB21F2B1ED5EF6DE0">
    <w:name w:val="F5651D34D9BA4B0BB21F2B1ED5EF6DE0"/>
  </w:style>
  <w:style w:type="paragraph" w:customStyle="1" w:styleId="37CDCD8A54EF42BFBF362A3174F9E92B">
    <w:name w:val="37CDCD8A54EF42BFBF362A3174F9E92B"/>
  </w:style>
  <w:style w:type="paragraph" w:customStyle="1" w:styleId="4A820456C2EB4D1AAC54C41DAD55191C">
    <w:name w:val="4A820456C2EB4D1AAC54C41DAD55191C"/>
  </w:style>
  <w:style w:type="paragraph" w:customStyle="1" w:styleId="7B27DF45C67E4C558F12DB5018FAA76B">
    <w:name w:val="7B27DF45C67E4C558F12DB5018FAA76B"/>
  </w:style>
  <w:style w:type="paragraph" w:customStyle="1" w:styleId="8261E9AB6C7F43E692DD07DB7709372F">
    <w:name w:val="8261E9AB6C7F43E692DD07DB7709372F"/>
  </w:style>
  <w:style w:type="paragraph" w:customStyle="1" w:styleId="DB76202BAAFB427EB580F510B456C97C">
    <w:name w:val="DB76202BAAFB427EB580F510B456C97C"/>
  </w:style>
  <w:style w:type="paragraph" w:customStyle="1" w:styleId="F5D39034FD78473FA5563943AEA8D043">
    <w:name w:val="F5D39034FD78473FA5563943AEA8D043"/>
  </w:style>
  <w:style w:type="paragraph" w:customStyle="1" w:styleId="A9F8141FB294443080B22390A1A3BFFF">
    <w:name w:val="A9F8141FB294443080B22390A1A3BFFF"/>
  </w:style>
  <w:style w:type="paragraph" w:customStyle="1" w:styleId="6F38828082CB4023BFC524E78BB6A66A">
    <w:name w:val="6F38828082CB4023BFC524E78BB6A66A"/>
  </w:style>
  <w:style w:type="paragraph" w:customStyle="1" w:styleId="08C1496BE24C478CAF746CEB0C79ED5A">
    <w:name w:val="08C1496BE24C478CAF746CEB0C79ED5A"/>
  </w:style>
  <w:style w:type="paragraph" w:customStyle="1" w:styleId="94D3DA4232344B28A527B9C79FFA1F2F">
    <w:name w:val="94D3DA4232344B28A527B9C79FFA1F2F"/>
  </w:style>
  <w:style w:type="paragraph" w:customStyle="1" w:styleId="96012C8AD2C0483EAF18197FF9AC0F38">
    <w:name w:val="96012C8AD2C0483EAF18197FF9AC0F38"/>
  </w:style>
  <w:style w:type="paragraph" w:customStyle="1" w:styleId="6E801AC3BD494AC38CCDC108CE396B30">
    <w:name w:val="6E801AC3BD494AC38CCDC108CE396B30"/>
  </w:style>
  <w:style w:type="paragraph" w:customStyle="1" w:styleId="88245E5F3A91473493988DEECC5478EE">
    <w:name w:val="88245E5F3A91473493988DEECC5478EE"/>
  </w:style>
  <w:style w:type="paragraph" w:customStyle="1" w:styleId="B30E0041767041FA8BE7719D5180853A">
    <w:name w:val="B30E0041767041FA8BE7719D5180853A"/>
  </w:style>
  <w:style w:type="paragraph" w:customStyle="1" w:styleId="7B9705151C764944A21C963EC5F2EDB6">
    <w:name w:val="7B9705151C764944A21C963EC5F2EDB6"/>
  </w:style>
  <w:style w:type="paragraph" w:customStyle="1" w:styleId="E4A3D57244C64287A4E5BB38BE264F61">
    <w:name w:val="E4A3D57244C64287A4E5BB38BE264F61"/>
  </w:style>
  <w:style w:type="paragraph" w:customStyle="1" w:styleId="210907D8B6CC40E2A895C952CC59FD98">
    <w:name w:val="210907D8B6CC40E2A895C952CC59FD98"/>
  </w:style>
  <w:style w:type="paragraph" w:customStyle="1" w:styleId="3CEB4C297FA54B49897E5FB2657BDF50">
    <w:name w:val="3CEB4C297FA54B49897E5FB2657BDF50"/>
  </w:style>
  <w:style w:type="paragraph" w:customStyle="1" w:styleId="616201EE62E84C0AAC4F4AAD83C23CEF">
    <w:name w:val="616201EE62E84C0AAC4F4AAD83C23CEF"/>
  </w:style>
  <w:style w:type="paragraph" w:customStyle="1" w:styleId="DD4DBBC2F7CD4764ADF38B16FC14F19D">
    <w:name w:val="DD4DBBC2F7CD4764ADF38B16FC14F19D"/>
  </w:style>
  <w:style w:type="paragraph" w:customStyle="1" w:styleId="8783F7005C3E40E485F60FDFCE5A0E1E">
    <w:name w:val="8783F7005C3E40E485F60FDFCE5A0E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27FE3F-6B60-4A57-9003-036AC7B40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2020-06-08T17:31:00Z</dcterms:created>
  <dcterms:modified xsi:type="dcterms:W3CDTF">2020-06-08T18:42:00Z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